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horzAnchor="margin" w:tblpXSpec="center" w:tblpY="540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14:paraId="7780C494" w14:textId="77777777" w:rsidTr="00AC253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7F0DE1F9" w14:textId="44B5F0C5" w:rsidR="003D1B71" w:rsidRPr="005604BC" w:rsidRDefault="003D1B71" w:rsidP="00AC2536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2A30E55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469BCE7" w14:textId="198CC6A8" w:rsidR="003D1B71" w:rsidRPr="004608BD" w:rsidRDefault="003C6095" w:rsidP="004608BD">
            <w:pPr>
              <w:pStyle w:val="Titre"/>
              <w:ind w:left="-350" w:firstLine="350"/>
              <w:rPr>
                <w:rFonts w:ascii="Franklin Gothic Heavy" w:hAnsi="Franklin Gothic Heavy"/>
                <w:b w:val="0"/>
                <w:bCs w:val="0"/>
                <w:color w:val="006600"/>
              </w:rPr>
            </w:pPr>
            <w:r>
              <w:t xml:space="preserve">    </w:t>
            </w:r>
            <w:r w:rsidRPr="004608BD">
              <w:rPr>
                <w:sz w:val="72"/>
                <w:szCs w:val="52"/>
              </w:rPr>
              <w:t xml:space="preserve"> </w:t>
            </w:r>
            <w:r w:rsidR="00F94371">
              <w:rPr>
                <w:sz w:val="72"/>
                <w:szCs w:val="52"/>
              </w:rPr>
              <w:t xml:space="preserve">  </w:t>
            </w:r>
            <w:r w:rsidR="00835B10" w:rsidRPr="00F94371">
              <w:rPr>
                <w:rFonts w:ascii="Franklin Gothic Heavy" w:hAnsi="Franklin Gothic Heavy"/>
                <w:b w:val="0"/>
                <w:bCs w:val="0"/>
                <w:color w:val="006600"/>
                <w:sz w:val="56"/>
                <w:szCs w:val="48"/>
              </w:rPr>
              <w:t xml:space="preserve">ARBITRE </w:t>
            </w:r>
            <w:r w:rsidR="00835B10" w:rsidRPr="00F94371">
              <w:rPr>
                <w:rFonts w:ascii="Franklin Gothic Heavy" w:hAnsi="Franklin Gothic Heavy"/>
                <w:b w:val="0"/>
                <w:bCs w:val="0"/>
                <w:color w:val="006600"/>
                <w:sz w:val="40"/>
                <w:szCs w:val="36"/>
              </w:rPr>
              <w:t>Sport</w:t>
            </w:r>
            <w:r w:rsidR="00245FF1" w:rsidRPr="00F94371">
              <w:rPr>
                <w:rFonts w:ascii="Franklin Gothic Heavy" w:hAnsi="Franklin Gothic Heavy"/>
                <w:b w:val="0"/>
                <w:bCs w:val="0"/>
                <w:color w:val="006600"/>
                <w:sz w:val="40"/>
                <w:szCs w:val="36"/>
              </w:rPr>
              <w:t xml:space="preserve"> Boules </w:t>
            </w:r>
            <w:r w:rsidR="003D1B71" w:rsidRPr="00310D47">
              <w:rPr>
                <w:rFonts w:ascii="Franklin Gothic Heavy" w:hAnsi="Franklin Gothic Heavy"/>
                <w:b w:val="0"/>
                <w:bCs w:val="0"/>
                <w:color w:val="006600"/>
                <w:sz w:val="36"/>
                <w:szCs w:val="32"/>
                <w:lang w:bidi="fr-FR"/>
              </w:rPr>
              <w:br/>
            </w:r>
          </w:p>
        </w:tc>
      </w:tr>
      <w:tr w:rsidR="003D1B71" w:rsidRPr="005604BC" w14:paraId="43867E86" w14:textId="77777777" w:rsidTr="00AC253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20259BA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F390711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9D0F07D" w14:textId="77777777" w:rsidR="003D1B71" w:rsidRPr="001F54BA" w:rsidRDefault="00153454" w:rsidP="00AC2536">
            <w:pPr>
              <w:pStyle w:val="Titre2"/>
              <w:rPr>
                <w:sz w:val="32"/>
                <w:szCs w:val="24"/>
              </w:rPr>
            </w:pPr>
            <w:r w:rsidRPr="001F54BA">
              <w:rPr>
                <w:sz w:val="32"/>
                <w:szCs w:val="24"/>
              </w:rPr>
              <w:t xml:space="preserve">Vous aimeriez </w:t>
            </w:r>
            <w:r w:rsidR="00310D47">
              <w:rPr>
                <w:sz w:val="32"/>
                <w:szCs w:val="24"/>
              </w:rPr>
              <w:t>devenir</w:t>
            </w:r>
            <w:r w:rsidRPr="001F54BA">
              <w:rPr>
                <w:sz w:val="32"/>
                <w:szCs w:val="24"/>
              </w:rPr>
              <w:t xml:space="preserve"> </w:t>
            </w:r>
            <w:r w:rsidR="00310D47">
              <w:rPr>
                <w:sz w:val="32"/>
                <w:szCs w:val="24"/>
              </w:rPr>
              <w:t>ARBITRE</w:t>
            </w:r>
            <w:r w:rsidRPr="001F54BA">
              <w:rPr>
                <w:sz w:val="32"/>
                <w:szCs w:val="24"/>
              </w:rPr>
              <w:t>, vous avez :</w:t>
            </w:r>
          </w:p>
          <w:p w14:paraId="3FA6D908" w14:textId="77777777" w:rsidR="003D1B71" w:rsidRPr="001F54BA" w:rsidRDefault="00153454" w:rsidP="00DD4F9A">
            <w:pPr>
              <w:pStyle w:val="Exprience"/>
              <w:numPr>
                <w:ilvl w:val="0"/>
                <w:numId w:val="17"/>
              </w:numPr>
              <w:rPr>
                <w:sz w:val="28"/>
                <w:szCs w:val="32"/>
              </w:rPr>
            </w:pPr>
            <w:r w:rsidRPr="001F54BA">
              <w:rPr>
                <w:sz w:val="28"/>
                <w:szCs w:val="32"/>
              </w:rPr>
              <w:t>Une assurance gestuelle</w:t>
            </w:r>
          </w:p>
          <w:p w14:paraId="7EE0D7C7" w14:textId="77777777" w:rsidR="003D1B71" w:rsidRPr="001F54BA" w:rsidRDefault="00EF62B9" w:rsidP="00DD4F9A">
            <w:pPr>
              <w:pStyle w:val="Exprience"/>
              <w:numPr>
                <w:ilvl w:val="0"/>
                <w:numId w:val="17"/>
              </w:numPr>
              <w:rPr>
                <w:sz w:val="28"/>
                <w:szCs w:val="32"/>
              </w:rPr>
            </w:pPr>
            <w:r w:rsidRPr="001F54BA">
              <w:rPr>
                <w:sz w:val="28"/>
                <w:szCs w:val="32"/>
              </w:rPr>
              <w:t xml:space="preserve">Une </w:t>
            </w:r>
            <w:r w:rsidR="00DE07DB">
              <w:rPr>
                <w:sz w:val="28"/>
                <w:szCs w:val="32"/>
              </w:rPr>
              <w:t>analyse logique</w:t>
            </w:r>
          </w:p>
          <w:p w14:paraId="12C2DF43" w14:textId="77777777" w:rsidR="003D1B71" w:rsidRPr="00DD4F9A" w:rsidRDefault="00AF1F72" w:rsidP="00DD4F9A">
            <w:pPr>
              <w:pStyle w:val="Paragraphedeliste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DD4F9A">
              <w:rPr>
                <w:sz w:val="28"/>
                <w:szCs w:val="28"/>
              </w:rPr>
              <w:t xml:space="preserve">Une approche de la règlementation </w:t>
            </w:r>
          </w:p>
          <w:p w14:paraId="58FBCB74" w14:textId="77777777" w:rsidR="003D1B71" w:rsidRDefault="00DA24ED" w:rsidP="00294FD9">
            <w:pPr>
              <w:pStyle w:val="Titre2"/>
              <w:rPr>
                <w:sz w:val="32"/>
                <w:szCs w:val="24"/>
              </w:rPr>
            </w:pPr>
            <w:r w:rsidRPr="00DA24ED">
              <w:rPr>
                <w:sz w:val="32"/>
                <w:szCs w:val="24"/>
              </w:rPr>
              <w:t>La fonction d’arbitre vous correspond !</w:t>
            </w:r>
          </w:p>
          <w:p w14:paraId="2CD6FA72" w14:textId="77777777" w:rsidR="003D1B71" w:rsidRPr="005148C8" w:rsidRDefault="00965FD8" w:rsidP="00AC2536">
            <w:pPr>
              <w:pStyle w:val="Titre2"/>
              <w:rPr>
                <w:color w:val="A50021"/>
                <w:sz w:val="32"/>
                <w:szCs w:val="24"/>
              </w:rPr>
            </w:pPr>
            <w:r w:rsidRPr="005148C8">
              <w:rPr>
                <w:color w:val="A50021"/>
                <w:sz w:val="32"/>
                <w:szCs w:val="24"/>
              </w:rPr>
              <w:t xml:space="preserve">Les compétences de l’arbitre : </w:t>
            </w:r>
          </w:p>
          <w:p w14:paraId="4E52C479" w14:textId="77777777" w:rsidR="00DD4F9A" w:rsidRDefault="00BB35C7" w:rsidP="00DD4F9A">
            <w:pPr>
              <w:pStyle w:val="Paragraphedeliste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Impartialité, objectivité, efficacité</w:t>
            </w:r>
          </w:p>
          <w:p w14:paraId="584846B9" w14:textId="77777777" w:rsidR="00BB35C7" w:rsidRDefault="00BB35C7" w:rsidP="00DD4F9A">
            <w:pPr>
              <w:pStyle w:val="Paragraphedeliste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Maîtrise, calme</w:t>
            </w:r>
          </w:p>
          <w:p w14:paraId="67CE0F35" w14:textId="77777777" w:rsidR="00BB35C7" w:rsidRDefault="00BB35C7" w:rsidP="00DD4F9A">
            <w:pPr>
              <w:pStyle w:val="Paragraphedeliste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Autorité (et non autoritarisme), détermination</w:t>
            </w:r>
          </w:p>
          <w:p w14:paraId="672A4296" w14:textId="77777777" w:rsidR="00BB35C7" w:rsidRDefault="00CF4C0F" w:rsidP="00DD4F9A">
            <w:pPr>
              <w:pStyle w:val="Paragraphedeliste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Respect, courtoisie, psychologie</w:t>
            </w:r>
          </w:p>
          <w:p w14:paraId="5B4968A1" w14:textId="77777777" w:rsidR="00294FD9" w:rsidRDefault="00CF4C0F" w:rsidP="00AC2536">
            <w:pPr>
              <w:pStyle w:val="Paragraphedeliste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Parfaite connaissance du règlement</w:t>
            </w:r>
          </w:p>
          <w:p w14:paraId="6E2DFE3B" w14:textId="572FB411" w:rsidR="000B665F" w:rsidRPr="00277D93" w:rsidRDefault="00694FC5" w:rsidP="004608BD">
            <w:pPr>
              <w:rPr>
                <w:i/>
                <w:iCs/>
                <w:color w:val="A50021"/>
                <w:sz w:val="28"/>
              </w:rPr>
            </w:pPr>
            <w:r>
              <w:rPr>
                <w:i/>
                <w:iCs/>
                <w:color w:val="A50021"/>
                <w:sz w:val="28"/>
              </w:rPr>
              <w:t>« </w:t>
            </w:r>
            <w:r w:rsidR="00F27EB4" w:rsidRPr="00694FC5">
              <w:rPr>
                <w:i/>
                <w:iCs/>
                <w:color w:val="A50021"/>
                <w:sz w:val="28"/>
              </w:rPr>
              <w:t>Être arbitre, c’est aussi comprendre qu’une fonction n’est pas un pouvoir.</w:t>
            </w:r>
            <w:r>
              <w:rPr>
                <w:i/>
                <w:iCs/>
                <w:color w:val="A50021"/>
                <w:sz w:val="28"/>
              </w:rPr>
              <w:t> »</w:t>
            </w:r>
          </w:p>
          <w:p w14:paraId="4C59DCBF" w14:textId="77777777" w:rsidR="006E2CC0" w:rsidRPr="006E2CC0" w:rsidRDefault="006E2CC0" w:rsidP="000B665F">
            <w:pPr>
              <w:pStyle w:val="Titre2"/>
              <w:pBdr>
                <w:top w:val="thinThickSmallGap" w:sz="24" w:space="1" w:color="A50021"/>
                <w:left w:val="thinThickSmallGap" w:sz="24" w:space="4" w:color="A50021"/>
                <w:bottom w:val="thickThinSmallGap" w:sz="24" w:space="1" w:color="A50021"/>
                <w:right w:val="thickThinSmallGap" w:sz="24" w:space="4" w:color="A50021"/>
              </w:pBdr>
              <w:rPr>
                <w:color w:val="0000FF"/>
                <w:sz w:val="2"/>
                <w:szCs w:val="2"/>
              </w:rPr>
            </w:pPr>
          </w:p>
          <w:p w14:paraId="757F226E" w14:textId="2E7676E9" w:rsidR="003C6095" w:rsidRPr="00835B10" w:rsidRDefault="00F27EB4" w:rsidP="006E2CC0">
            <w:pPr>
              <w:pStyle w:val="Titre2"/>
              <w:pBdr>
                <w:top w:val="thinThickSmallGap" w:sz="24" w:space="1" w:color="A50021"/>
                <w:left w:val="thinThickSmallGap" w:sz="24" w:space="4" w:color="A50021"/>
                <w:bottom w:val="thickThinSmallGap" w:sz="24" w:space="1" w:color="A50021"/>
                <w:right w:val="thickThinSmallGap" w:sz="24" w:space="4" w:color="A50021"/>
              </w:pBdr>
              <w:jc w:val="center"/>
              <w:rPr>
                <w:color w:val="0000FF"/>
                <w:sz w:val="32"/>
                <w:szCs w:val="24"/>
              </w:rPr>
            </w:pPr>
            <w:r w:rsidRPr="00835B10">
              <w:rPr>
                <w:color w:val="0000FF"/>
                <w:sz w:val="32"/>
                <w:szCs w:val="24"/>
              </w:rPr>
              <w:t xml:space="preserve">INSCRIVEZ-VOUS à la </w:t>
            </w:r>
            <w:r w:rsidR="00243EA6" w:rsidRPr="00835B10">
              <w:rPr>
                <w:color w:val="0000FF"/>
                <w:sz w:val="32"/>
                <w:szCs w:val="24"/>
              </w:rPr>
              <w:t>prochaine session de FORMATION :</w:t>
            </w:r>
          </w:p>
          <w:p w14:paraId="330A7724" w14:textId="77777777" w:rsidR="00277D93" w:rsidRDefault="00E84DC7" w:rsidP="006E2CC0">
            <w:pPr>
              <w:pBdr>
                <w:top w:val="thinThickSmallGap" w:sz="24" w:space="1" w:color="A50021"/>
                <w:left w:val="thinThickSmallGap" w:sz="24" w:space="4" w:color="A50021"/>
                <w:bottom w:val="thickThinSmallGap" w:sz="24" w:space="1" w:color="A50021"/>
                <w:right w:val="thickThinSmallGap" w:sz="24" w:space="4" w:color="A50021"/>
              </w:pBd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5F5F5"/>
              </w:rPr>
            </w:pPr>
            <w:r w:rsidRPr="00E34620">
              <w:rPr>
                <w:rFonts w:ascii="Arial" w:hAnsi="Arial" w:cs="Arial"/>
                <w:color w:val="000000"/>
                <w:sz w:val="28"/>
                <w:szCs w:val="28"/>
                <w:shd w:val="clear" w:color="auto" w:fill="F5F5F5"/>
              </w:rPr>
              <w:t>Auprès de votre CBD ou CR</w:t>
            </w:r>
            <w:r w:rsidR="00277D93">
              <w:rPr>
                <w:rFonts w:ascii="Arial" w:hAnsi="Arial" w:cs="Arial"/>
                <w:color w:val="000000"/>
                <w:sz w:val="28"/>
                <w:szCs w:val="28"/>
                <w:shd w:val="clear" w:color="auto" w:fill="F5F5F5"/>
              </w:rPr>
              <w:t xml:space="preserve"> </w:t>
            </w:r>
          </w:p>
          <w:p w14:paraId="2958BFB0" w14:textId="5C1BD6C0" w:rsidR="003C6095" w:rsidRPr="00277D93" w:rsidRDefault="00277D93" w:rsidP="006E2CC0">
            <w:pPr>
              <w:pBdr>
                <w:top w:val="thinThickSmallGap" w:sz="24" w:space="1" w:color="A50021"/>
                <w:left w:val="thinThickSmallGap" w:sz="24" w:space="4" w:color="A50021"/>
                <w:bottom w:val="thickThinSmallGap" w:sz="24" w:space="1" w:color="A50021"/>
                <w:right w:val="thickThinSmallGap" w:sz="24" w:space="4" w:color="A50021"/>
              </w:pBd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shd w:val="clear" w:color="auto" w:fill="F5F5F5"/>
              </w:rPr>
            </w:pPr>
            <w:proofErr w:type="gramStart"/>
            <w:r w:rsidRPr="00277D9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shd w:val="clear" w:color="auto" w:fill="F5F5F5"/>
              </w:rPr>
              <w:t>avant</w:t>
            </w:r>
            <w:proofErr w:type="gramEnd"/>
            <w:r w:rsidRPr="00277D9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shd w:val="clear" w:color="auto" w:fill="F5F5F5"/>
              </w:rPr>
              <w:t xml:space="preserve"> le 15 Décembre 2020</w:t>
            </w:r>
          </w:p>
          <w:p w14:paraId="3C17A918" w14:textId="77777777" w:rsidR="006E2CC0" w:rsidRPr="00E34620" w:rsidRDefault="006E2CC0" w:rsidP="000B665F">
            <w:pPr>
              <w:pBdr>
                <w:top w:val="thinThickSmallGap" w:sz="24" w:space="1" w:color="A50021"/>
                <w:left w:val="thinThickSmallGap" w:sz="24" w:space="4" w:color="A50021"/>
                <w:bottom w:val="thickThinSmallGap" w:sz="24" w:space="1" w:color="A50021"/>
                <w:right w:val="thickThinSmallGap" w:sz="24" w:space="4" w:color="A50021"/>
              </w:pBdr>
              <w:rPr>
                <w:sz w:val="28"/>
                <w:szCs w:val="28"/>
              </w:rPr>
            </w:pPr>
          </w:p>
          <w:p w14:paraId="4CBE81CD" w14:textId="77777777" w:rsidR="003D1B71" w:rsidRPr="005604BC" w:rsidRDefault="003D1B71" w:rsidP="00AC2536">
            <w:pPr>
              <w:spacing w:before="20" w:after="40"/>
              <w:rPr>
                <w:sz w:val="24"/>
                <w:szCs w:val="24"/>
              </w:rPr>
            </w:pPr>
          </w:p>
        </w:tc>
      </w:tr>
      <w:tr w:rsidR="003D1B71" w:rsidRPr="005604BC" w14:paraId="7C06D012" w14:textId="77777777" w:rsidTr="00AC2536">
        <w:trPr>
          <w:trHeight w:val="1164"/>
        </w:trPr>
        <w:tc>
          <w:tcPr>
            <w:tcW w:w="720" w:type="dxa"/>
          </w:tcPr>
          <w:p w14:paraId="19B0A77C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915FA7E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B378153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B6926EB" w14:textId="77777777" w:rsidR="003D1B71" w:rsidRPr="005604BC" w:rsidRDefault="003D1B71" w:rsidP="00AC2536"/>
        </w:tc>
      </w:tr>
      <w:tr w:rsidR="003D1B71" w:rsidRPr="005604BC" w14:paraId="3E891552" w14:textId="77777777" w:rsidTr="00AC2536">
        <w:trPr>
          <w:trHeight w:val="543"/>
        </w:trPr>
        <w:tc>
          <w:tcPr>
            <w:tcW w:w="720" w:type="dxa"/>
          </w:tcPr>
          <w:p w14:paraId="2C69466A" w14:textId="77777777" w:rsidR="003D1B71" w:rsidRPr="005604BC" w:rsidRDefault="003D1B71" w:rsidP="00AC2536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DBF1E5B" w14:textId="77777777" w:rsidR="003D1B71" w:rsidRPr="005604BC" w:rsidRDefault="003D1B71" w:rsidP="00AC2536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7FC7EB3" w14:textId="77777777" w:rsidR="003D1B71" w:rsidRPr="005604BC" w:rsidRDefault="005B117A" w:rsidP="00AC2536">
            <w:pPr>
              <w:pStyle w:val="Informations"/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03177962" wp14:editId="714F8431">
                  <wp:simplePos x="0" y="0"/>
                  <wp:positionH relativeFrom="column">
                    <wp:posOffset>-1259205</wp:posOffset>
                  </wp:positionH>
                  <wp:positionV relativeFrom="paragraph">
                    <wp:posOffset>-155575</wp:posOffset>
                  </wp:positionV>
                  <wp:extent cx="2771775" cy="1534795"/>
                  <wp:effectExtent l="0" t="0" r="9525" b="825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tons_siffle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/>
          </w:tcPr>
          <w:p w14:paraId="7C95533E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A776E6" w14:textId="77777777" w:rsidR="003D1B71" w:rsidRPr="005604BC" w:rsidRDefault="003D1B71" w:rsidP="00AC2536">
            <w:pPr>
              <w:pStyle w:val="Titre1"/>
            </w:pPr>
          </w:p>
        </w:tc>
      </w:tr>
      <w:tr w:rsidR="003D1B71" w:rsidRPr="005604BC" w14:paraId="71CE0E11" w14:textId="77777777" w:rsidTr="00AC2536">
        <w:trPr>
          <w:trHeight w:val="183"/>
        </w:trPr>
        <w:tc>
          <w:tcPr>
            <w:tcW w:w="720" w:type="dxa"/>
          </w:tcPr>
          <w:p w14:paraId="2C03B45F" w14:textId="77777777" w:rsidR="003D1B71" w:rsidRPr="005604BC" w:rsidRDefault="003D1B71" w:rsidP="00AC253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52B623A" w14:textId="77777777" w:rsidR="003D1B71" w:rsidRPr="005604BC" w:rsidRDefault="003D1B71" w:rsidP="00AC253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C640A03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4E0DEBE" w14:textId="77777777" w:rsidR="003D1B71" w:rsidRPr="005604BC" w:rsidRDefault="003D1B71" w:rsidP="00AC2536">
            <w:pPr>
              <w:pStyle w:val="Titre1"/>
            </w:pPr>
          </w:p>
        </w:tc>
      </w:tr>
      <w:tr w:rsidR="003D1B71" w:rsidRPr="005604BC" w14:paraId="31558EAB" w14:textId="77777777" w:rsidTr="00AC2536">
        <w:trPr>
          <w:trHeight w:val="624"/>
        </w:trPr>
        <w:tc>
          <w:tcPr>
            <w:tcW w:w="720" w:type="dxa"/>
          </w:tcPr>
          <w:p w14:paraId="08FE8383" w14:textId="77777777" w:rsidR="003D1B71" w:rsidRPr="005604BC" w:rsidRDefault="003D1B71" w:rsidP="00AC2536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707EA45" w14:textId="77777777" w:rsidR="003D1B71" w:rsidRPr="005604BC" w:rsidRDefault="003D1B71" w:rsidP="00AC2536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5B31CF3" w14:textId="77777777" w:rsidR="003D1B71" w:rsidRPr="005604BC" w:rsidRDefault="003D1B71" w:rsidP="00AC2536">
            <w:pPr>
              <w:pStyle w:val="Informations"/>
            </w:pPr>
          </w:p>
        </w:tc>
        <w:tc>
          <w:tcPr>
            <w:tcW w:w="423" w:type="dxa"/>
            <w:vMerge/>
          </w:tcPr>
          <w:p w14:paraId="736A85D8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9D9B24" w14:textId="77777777" w:rsidR="003D1B71" w:rsidRPr="005604BC" w:rsidRDefault="003D1B71" w:rsidP="00AC2536">
            <w:pPr>
              <w:pStyle w:val="Titre1"/>
            </w:pPr>
          </w:p>
        </w:tc>
      </w:tr>
      <w:tr w:rsidR="003D1B71" w:rsidRPr="005604BC" w14:paraId="528188A0" w14:textId="77777777" w:rsidTr="00AC2536">
        <w:trPr>
          <w:trHeight w:val="183"/>
        </w:trPr>
        <w:tc>
          <w:tcPr>
            <w:tcW w:w="720" w:type="dxa"/>
          </w:tcPr>
          <w:p w14:paraId="3A4F00C0" w14:textId="77777777" w:rsidR="003D1B71" w:rsidRPr="005604BC" w:rsidRDefault="003D1B71" w:rsidP="00AC253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3DC9C4C" w14:textId="77777777" w:rsidR="003D1B71" w:rsidRPr="005604BC" w:rsidRDefault="003D1B71" w:rsidP="00AC253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164BB38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6F223E" w14:textId="77777777" w:rsidR="003D1B71" w:rsidRPr="005604BC" w:rsidRDefault="003D1B71" w:rsidP="00AC2536">
            <w:pPr>
              <w:pStyle w:val="Titre1"/>
            </w:pPr>
          </w:p>
        </w:tc>
      </w:tr>
      <w:tr w:rsidR="003D1B71" w:rsidRPr="005604BC" w14:paraId="118FC47E" w14:textId="77777777" w:rsidTr="00AC2536">
        <w:trPr>
          <w:trHeight w:val="633"/>
        </w:trPr>
        <w:tc>
          <w:tcPr>
            <w:tcW w:w="720" w:type="dxa"/>
          </w:tcPr>
          <w:p w14:paraId="4E6355BD" w14:textId="77777777" w:rsidR="003D1B71" w:rsidRPr="005604BC" w:rsidRDefault="003D1B71" w:rsidP="00AC2536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3DD17EA" w14:textId="77777777" w:rsidR="003D1B71" w:rsidRPr="005604BC" w:rsidRDefault="003D1B71" w:rsidP="00AC2536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3EB4732" w14:textId="77777777" w:rsidR="003D1B71" w:rsidRPr="005604BC" w:rsidRDefault="003D1B71" w:rsidP="00AC2536">
            <w:pPr>
              <w:pStyle w:val="Informations"/>
            </w:pPr>
          </w:p>
        </w:tc>
        <w:tc>
          <w:tcPr>
            <w:tcW w:w="423" w:type="dxa"/>
            <w:vMerge/>
          </w:tcPr>
          <w:p w14:paraId="5417252D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6FA0B4A" w14:textId="77777777" w:rsidR="003D1B71" w:rsidRPr="005604BC" w:rsidRDefault="003D1B71" w:rsidP="00AC2536">
            <w:pPr>
              <w:pStyle w:val="Titre1"/>
            </w:pPr>
          </w:p>
        </w:tc>
      </w:tr>
      <w:tr w:rsidR="003D1B71" w:rsidRPr="005604BC" w14:paraId="0DE9F269" w14:textId="77777777" w:rsidTr="00AC2536">
        <w:trPr>
          <w:trHeight w:val="174"/>
        </w:trPr>
        <w:tc>
          <w:tcPr>
            <w:tcW w:w="720" w:type="dxa"/>
          </w:tcPr>
          <w:p w14:paraId="5371C880" w14:textId="77777777" w:rsidR="003D1B71" w:rsidRPr="005604BC" w:rsidRDefault="003D1B71" w:rsidP="00AC253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F25AF37" w14:textId="77777777" w:rsidR="003D1B71" w:rsidRPr="005604BC" w:rsidRDefault="003D1B71" w:rsidP="00AC253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3BFAD37" w14:textId="77777777" w:rsidR="003D1B71" w:rsidRPr="005604BC" w:rsidRDefault="003D1B71" w:rsidP="00AC2536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B6507D3" w14:textId="77777777" w:rsidR="003D1B71" w:rsidRPr="005604BC" w:rsidRDefault="003D1B71" w:rsidP="00AC2536">
            <w:pPr>
              <w:pStyle w:val="Titre1"/>
            </w:pPr>
          </w:p>
        </w:tc>
      </w:tr>
      <w:tr w:rsidR="003D1B71" w:rsidRPr="005604BC" w14:paraId="447E9C56" w14:textId="77777777" w:rsidTr="00AC2536">
        <w:trPr>
          <w:trHeight w:val="633"/>
        </w:trPr>
        <w:tc>
          <w:tcPr>
            <w:tcW w:w="720" w:type="dxa"/>
          </w:tcPr>
          <w:p w14:paraId="630567EE" w14:textId="77777777" w:rsidR="003D1B71" w:rsidRPr="005604BC" w:rsidRDefault="003D1B71" w:rsidP="00AC2536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17101BB" w14:textId="77777777" w:rsidR="003D1B71" w:rsidRPr="005604BC" w:rsidRDefault="003D1B71" w:rsidP="00AC2536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475C4ED5" w14:textId="77777777" w:rsidR="003D1B71" w:rsidRPr="005604BC" w:rsidRDefault="003D1B71" w:rsidP="00AC2536">
            <w:pPr>
              <w:pStyle w:val="Informations"/>
            </w:pPr>
          </w:p>
        </w:tc>
        <w:tc>
          <w:tcPr>
            <w:tcW w:w="423" w:type="dxa"/>
            <w:vMerge/>
          </w:tcPr>
          <w:p w14:paraId="3B490A6F" w14:textId="77777777" w:rsidR="003D1B71" w:rsidRPr="005604BC" w:rsidRDefault="003D1B71" w:rsidP="00AC2536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2221FB" w14:textId="77777777" w:rsidR="003D1B71" w:rsidRPr="005604BC" w:rsidRDefault="003D1B71" w:rsidP="00AC2536">
            <w:pPr>
              <w:pStyle w:val="Titre1"/>
            </w:pPr>
          </w:p>
        </w:tc>
      </w:tr>
      <w:tr w:rsidR="003D1B71" w:rsidRPr="005604BC" w14:paraId="333F3998" w14:textId="77777777" w:rsidTr="00AC2536">
        <w:trPr>
          <w:trHeight w:val="2448"/>
        </w:trPr>
        <w:tc>
          <w:tcPr>
            <w:tcW w:w="720" w:type="dxa"/>
          </w:tcPr>
          <w:p w14:paraId="48405659" w14:textId="77777777" w:rsidR="003D1B71" w:rsidRPr="005604BC" w:rsidRDefault="003D1B71" w:rsidP="00AC253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73D7CA1" w14:textId="77777777" w:rsidR="003D1B71" w:rsidRPr="005604BC" w:rsidRDefault="005B117A" w:rsidP="00AC2536">
            <w:pPr>
              <w:rPr>
                <w:color w:val="0072C7" w:themeColor="accent2"/>
              </w:rPr>
            </w:pPr>
            <w:r>
              <w:rPr>
                <w:noProof/>
                <w:lang w:bidi="fr-FR"/>
              </w:rPr>
              <w:drawing>
                <wp:anchor distT="0" distB="0" distL="114300" distR="114300" simplePos="0" relativeHeight="251658240" behindDoc="0" locked="0" layoutInCell="1" allowOverlap="1" wp14:anchorId="0A86AAD4" wp14:editId="6B543039">
                  <wp:simplePos x="0" y="0"/>
                  <wp:positionH relativeFrom="margin">
                    <wp:posOffset>-525780</wp:posOffset>
                  </wp:positionH>
                  <wp:positionV relativeFrom="margin">
                    <wp:posOffset>838835</wp:posOffset>
                  </wp:positionV>
                  <wp:extent cx="1733550" cy="173355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_1_200x200_exact_images-sponsors-logo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3CE326B2" w14:textId="77777777" w:rsidR="003D1B71" w:rsidRPr="005604BC" w:rsidRDefault="003D1B71" w:rsidP="00AC2536"/>
        </w:tc>
        <w:tc>
          <w:tcPr>
            <w:tcW w:w="6607" w:type="dxa"/>
            <w:vMerge/>
          </w:tcPr>
          <w:p w14:paraId="71505E51" w14:textId="77777777" w:rsidR="003D1B71" w:rsidRPr="005604BC" w:rsidRDefault="003D1B71" w:rsidP="00AC2536"/>
        </w:tc>
      </w:tr>
    </w:tbl>
    <w:p w14:paraId="1B9152EA" w14:textId="12E2946E" w:rsidR="007F5B63" w:rsidRPr="005604BC" w:rsidRDefault="006940AE" w:rsidP="006D79A8">
      <w:pPr>
        <w:pStyle w:val="Corpsdetexte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A7D9C09" wp14:editId="6FED565A">
            <wp:simplePos x="0" y="0"/>
            <wp:positionH relativeFrom="column">
              <wp:posOffset>-438150</wp:posOffset>
            </wp:positionH>
            <wp:positionV relativeFrom="paragraph">
              <wp:posOffset>78871</wp:posOffset>
            </wp:positionV>
            <wp:extent cx="1748155" cy="1294765"/>
            <wp:effectExtent l="0" t="0" r="4445" b="635"/>
            <wp:wrapThrough wrapText="bothSides">
              <wp:wrapPolygon edited="0">
                <wp:start x="0" y="0"/>
                <wp:lineTo x="0" y="21293"/>
                <wp:lineTo x="21420" y="21293"/>
                <wp:lineTo x="21420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mier ARBITRAGE (3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5B63" w:rsidRPr="005604BC" w:rsidSect="008E0BF2">
      <w:headerReference w:type="default" r:id="rId14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A54C2" w14:textId="77777777" w:rsidR="00AB382E" w:rsidRDefault="00AB382E" w:rsidP="00590471">
      <w:r>
        <w:separator/>
      </w:r>
    </w:p>
  </w:endnote>
  <w:endnote w:type="continuationSeparator" w:id="0">
    <w:p w14:paraId="4F12788D" w14:textId="77777777" w:rsidR="00AB382E" w:rsidRDefault="00AB382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DBB98" w14:textId="77777777" w:rsidR="00AB382E" w:rsidRDefault="00AB382E" w:rsidP="00590471">
      <w:r>
        <w:separator/>
      </w:r>
    </w:p>
  </w:footnote>
  <w:footnote w:type="continuationSeparator" w:id="0">
    <w:p w14:paraId="34231236" w14:textId="77777777" w:rsidR="00AB382E" w:rsidRDefault="00AB382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2F3FE" w14:textId="77777777"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0B0C92C" wp14:editId="39225C6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390C69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9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3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j/e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HR2pepHF1UKZHfSxOKLrjscrL4es8JaOqE9oIEYE/&#10;fq1uOIr0oFlEAGIHQ1/TYQPmr85/x2DovUdJhOXrLCp36g+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D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yMdVoVsxBkax4nP2/lH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KJXC8oTA00CRaHIsDygV0cBEonIsD5Nj&#10;eUCpiAYmEpVjeZgcy0M5lhBYvaAcy8PkWB5QKrUNTI7loRxLCLwqKBJNjuWhHEsIPA0UiSbH8lCO&#10;JQSeBopEk2N5KMcSAksD5VgeJsfyUI4lBJ4GikSTY3koxxICTwNFosmxPJRjCYGngSLR5FgeyrGE&#10;wNNAkWhyLA/lWELgaPBUjiUEXgbCsTxNjuWpHEsIPA1kdn6aHMtTOZYQeBrI7Pw0OZanciwh8DQQ&#10;P/FpcixP5VhC4GkgfuLT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A7806"/>
    <w:multiLevelType w:val="hybridMultilevel"/>
    <w:tmpl w:val="816C96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D7561F"/>
    <w:multiLevelType w:val="hybridMultilevel"/>
    <w:tmpl w:val="9DA67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DC017F"/>
    <w:multiLevelType w:val="hybridMultilevel"/>
    <w:tmpl w:val="289095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7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4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FF1"/>
    <w:rsid w:val="00022FFE"/>
    <w:rsid w:val="00057B16"/>
    <w:rsid w:val="00060042"/>
    <w:rsid w:val="0008685D"/>
    <w:rsid w:val="00090860"/>
    <w:rsid w:val="000B665F"/>
    <w:rsid w:val="000E11F3"/>
    <w:rsid w:val="00112FD7"/>
    <w:rsid w:val="001144E1"/>
    <w:rsid w:val="00150ABD"/>
    <w:rsid w:val="00153454"/>
    <w:rsid w:val="001946FC"/>
    <w:rsid w:val="001E6D27"/>
    <w:rsid w:val="001F54BA"/>
    <w:rsid w:val="00222466"/>
    <w:rsid w:val="00243EA6"/>
    <w:rsid w:val="00245FF1"/>
    <w:rsid w:val="00247254"/>
    <w:rsid w:val="0024753C"/>
    <w:rsid w:val="00276026"/>
    <w:rsid w:val="00277D93"/>
    <w:rsid w:val="00294FD9"/>
    <w:rsid w:val="002A6560"/>
    <w:rsid w:val="002B4549"/>
    <w:rsid w:val="002D51C6"/>
    <w:rsid w:val="00310D47"/>
    <w:rsid w:val="00310F17"/>
    <w:rsid w:val="00322A46"/>
    <w:rsid w:val="003326CB"/>
    <w:rsid w:val="00353B60"/>
    <w:rsid w:val="00376291"/>
    <w:rsid w:val="00380FD1"/>
    <w:rsid w:val="00383D02"/>
    <w:rsid w:val="00384747"/>
    <w:rsid w:val="00385DE7"/>
    <w:rsid w:val="003C6095"/>
    <w:rsid w:val="003D1B71"/>
    <w:rsid w:val="003E6187"/>
    <w:rsid w:val="004608BD"/>
    <w:rsid w:val="00486D54"/>
    <w:rsid w:val="004E158A"/>
    <w:rsid w:val="005148C8"/>
    <w:rsid w:val="005604BC"/>
    <w:rsid w:val="00565C77"/>
    <w:rsid w:val="0056708E"/>
    <w:rsid w:val="005801E5"/>
    <w:rsid w:val="00590471"/>
    <w:rsid w:val="005B117A"/>
    <w:rsid w:val="005D01FA"/>
    <w:rsid w:val="00653E17"/>
    <w:rsid w:val="006940AE"/>
    <w:rsid w:val="00694FC5"/>
    <w:rsid w:val="006A08E8"/>
    <w:rsid w:val="006D1A11"/>
    <w:rsid w:val="006D79A8"/>
    <w:rsid w:val="006E2CC0"/>
    <w:rsid w:val="0072353B"/>
    <w:rsid w:val="00723AAF"/>
    <w:rsid w:val="007575B6"/>
    <w:rsid w:val="00764454"/>
    <w:rsid w:val="007B3C81"/>
    <w:rsid w:val="007D67CA"/>
    <w:rsid w:val="007E668F"/>
    <w:rsid w:val="007F5B63"/>
    <w:rsid w:val="00803A0A"/>
    <w:rsid w:val="00835B10"/>
    <w:rsid w:val="00846CB9"/>
    <w:rsid w:val="008566AA"/>
    <w:rsid w:val="008A1E6E"/>
    <w:rsid w:val="008C024F"/>
    <w:rsid w:val="008C2CFC"/>
    <w:rsid w:val="008E0BF2"/>
    <w:rsid w:val="00912DC8"/>
    <w:rsid w:val="00941835"/>
    <w:rsid w:val="009475DC"/>
    <w:rsid w:val="00965FD8"/>
    <w:rsid w:val="00967B93"/>
    <w:rsid w:val="00971C40"/>
    <w:rsid w:val="009D090F"/>
    <w:rsid w:val="009D1711"/>
    <w:rsid w:val="00A24A6B"/>
    <w:rsid w:val="00A31464"/>
    <w:rsid w:val="00A31B16"/>
    <w:rsid w:val="00A33613"/>
    <w:rsid w:val="00A47A8D"/>
    <w:rsid w:val="00AB382E"/>
    <w:rsid w:val="00AC2536"/>
    <w:rsid w:val="00AC6C7E"/>
    <w:rsid w:val="00AF1F72"/>
    <w:rsid w:val="00B4158A"/>
    <w:rsid w:val="00B553A5"/>
    <w:rsid w:val="00B6466C"/>
    <w:rsid w:val="00BB1B5D"/>
    <w:rsid w:val="00BB35C7"/>
    <w:rsid w:val="00BC22C7"/>
    <w:rsid w:val="00BD195A"/>
    <w:rsid w:val="00C0238F"/>
    <w:rsid w:val="00C07240"/>
    <w:rsid w:val="00C14078"/>
    <w:rsid w:val="00CE1E3D"/>
    <w:rsid w:val="00CF4C0F"/>
    <w:rsid w:val="00D053FA"/>
    <w:rsid w:val="00D30B27"/>
    <w:rsid w:val="00D54A23"/>
    <w:rsid w:val="00DA24ED"/>
    <w:rsid w:val="00DC3F0A"/>
    <w:rsid w:val="00DD4F9A"/>
    <w:rsid w:val="00DE07DB"/>
    <w:rsid w:val="00E26AED"/>
    <w:rsid w:val="00E34620"/>
    <w:rsid w:val="00E737C4"/>
    <w:rsid w:val="00E73AB8"/>
    <w:rsid w:val="00E84DC7"/>
    <w:rsid w:val="00E90A60"/>
    <w:rsid w:val="00ED47F7"/>
    <w:rsid w:val="00EE7E09"/>
    <w:rsid w:val="00EF62B9"/>
    <w:rsid w:val="00F0223C"/>
    <w:rsid w:val="00F27EB4"/>
    <w:rsid w:val="00F3235D"/>
    <w:rsid w:val="00F32393"/>
    <w:rsid w:val="00F878BD"/>
    <w:rsid w:val="00F9437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F29C2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\AppData\Local\Microsoft\Office\16.0\DTS\fr-FR%7bD28A3CB2-A9A8-4657-BEE2-103904820A3D%7d\%7b03EF5B1D-470F-4040-AF01-6F0EB877AC7B%7dtf781288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933F9B-F777-45F2-A24F-68A86CA712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{03EF5B1D-470F-4040-AF01-6F0EB877AC7B}tf78128832</Template>
  <TotalTime>0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2020-04-10T13:30:00Z</dcterms:created>
  <dcterms:modified xsi:type="dcterms:W3CDTF">2020-07-15T13:00:00Z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